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0DE" w:rsidRPr="00A3791B" w:rsidRDefault="004C47CA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Poznań, dnia </w:t>
      </w:r>
      <w:r w:rsidR="001236C7">
        <w:rPr>
          <w:rFonts w:ascii="Calibri" w:hAnsi="Calibri" w:cs="Calibri"/>
        </w:rPr>
        <w:t>1</w:t>
      </w:r>
      <w:r w:rsidR="005E7981">
        <w:rPr>
          <w:rFonts w:ascii="Calibri" w:hAnsi="Calibri" w:cs="Calibri"/>
        </w:rPr>
        <w:t>3</w:t>
      </w:r>
      <w:r w:rsidR="007430DE" w:rsidRPr="00A3791B">
        <w:rPr>
          <w:rFonts w:ascii="Calibri" w:hAnsi="Calibri" w:cs="Calibri"/>
        </w:rPr>
        <w:t xml:space="preserve"> </w:t>
      </w:r>
      <w:r w:rsidR="005E7981">
        <w:rPr>
          <w:rFonts w:ascii="Calibri" w:hAnsi="Calibri" w:cs="Calibri"/>
        </w:rPr>
        <w:t>maja</w:t>
      </w:r>
      <w:r w:rsidR="007B0CDB">
        <w:rPr>
          <w:rFonts w:ascii="Calibri" w:hAnsi="Calibri" w:cs="Calibri"/>
        </w:rPr>
        <w:t xml:space="preserve"> 202</w:t>
      </w:r>
      <w:r w:rsidR="005E7981">
        <w:rPr>
          <w:rFonts w:ascii="Calibri" w:hAnsi="Calibri" w:cs="Calibri"/>
        </w:rPr>
        <w:t>5</w:t>
      </w:r>
      <w:r w:rsidR="007430DE" w:rsidRPr="00A3791B">
        <w:rPr>
          <w:rFonts w:ascii="Calibri" w:hAnsi="Calibri" w:cs="Calibri"/>
        </w:rPr>
        <w:t xml:space="preserve"> r.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18"/>
        <w:gridCol w:w="4819"/>
      </w:tblGrid>
      <w:tr w:rsidR="002A1C7A" w:rsidRPr="00A3791B" w:rsidTr="00A217AE">
        <w:tc>
          <w:tcPr>
            <w:tcW w:w="4818" w:type="dxa"/>
            <w:shd w:val="clear" w:color="auto" w:fill="auto"/>
          </w:tcPr>
          <w:p w:rsidR="002A1C7A" w:rsidRPr="00A3791B" w:rsidRDefault="002A1C7A" w:rsidP="005E7981">
            <w:pPr>
              <w:ind w:left="-108"/>
              <w:rPr>
                <w:rFonts w:ascii="Calibri" w:hAnsi="Calibri" w:cs="Calibri"/>
              </w:rPr>
            </w:pPr>
            <w:r w:rsidRPr="00A3791B">
              <w:rPr>
                <w:rFonts w:ascii="Calibri" w:hAnsi="Calibri" w:cs="Calibri"/>
              </w:rPr>
              <w:t>K</w:t>
            </w:r>
            <w:r w:rsidR="00C03D91">
              <w:rPr>
                <w:rFonts w:ascii="Calibri" w:hAnsi="Calibri" w:cs="Calibri"/>
              </w:rPr>
              <w:t>-</w:t>
            </w:r>
            <w:r w:rsidRPr="00A3791B">
              <w:rPr>
                <w:rFonts w:ascii="Calibri" w:hAnsi="Calibri" w:cs="Calibri"/>
              </w:rPr>
              <w:t>292-5-</w:t>
            </w:r>
            <w:r w:rsidR="005E7981">
              <w:rPr>
                <w:rFonts w:ascii="Calibri" w:hAnsi="Calibri" w:cs="Calibri"/>
              </w:rPr>
              <w:t>329</w:t>
            </w:r>
            <w:r w:rsidR="007B0CDB">
              <w:rPr>
                <w:rFonts w:ascii="Calibri" w:hAnsi="Calibri" w:cs="Calibri"/>
              </w:rPr>
              <w:t>/202</w:t>
            </w:r>
            <w:r w:rsidR="005E7981">
              <w:rPr>
                <w:rFonts w:ascii="Calibri" w:hAnsi="Calibri" w:cs="Calibri"/>
              </w:rPr>
              <w:t>5</w:t>
            </w:r>
          </w:p>
          <w:p w:rsidR="002A1C7A" w:rsidRPr="00A3791B" w:rsidRDefault="002A1C7A" w:rsidP="004F577C">
            <w:pPr>
              <w:rPr>
                <w:rFonts w:ascii="Calibri" w:hAnsi="Calibri" w:cs="Calibri"/>
              </w:rPr>
            </w:pPr>
          </w:p>
        </w:tc>
        <w:tc>
          <w:tcPr>
            <w:tcW w:w="4819" w:type="dxa"/>
            <w:shd w:val="clear" w:color="auto" w:fill="auto"/>
          </w:tcPr>
          <w:p w:rsidR="002A1C7A" w:rsidRPr="00A3791B" w:rsidRDefault="002A1C7A" w:rsidP="00A217AE">
            <w:pPr>
              <w:jc w:val="right"/>
              <w:rPr>
                <w:rFonts w:ascii="Calibri" w:hAnsi="Calibri" w:cs="Calibri"/>
              </w:rPr>
            </w:pPr>
          </w:p>
        </w:tc>
      </w:tr>
    </w:tbl>
    <w:p w:rsidR="002A1C7A" w:rsidRDefault="002A1C7A" w:rsidP="002A1C7A">
      <w:pPr>
        <w:jc w:val="center"/>
        <w:rPr>
          <w:rFonts w:ascii="Calibri" w:hAnsi="Calibri" w:cs="Calibri"/>
          <w:b/>
          <w:sz w:val="18"/>
          <w:szCs w:val="18"/>
        </w:rPr>
      </w:pPr>
    </w:p>
    <w:p w:rsidR="005815D5" w:rsidRDefault="005815D5" w:rsidP="002A1C7A">
      <w:pPr>
        <w:jc w:val="center"/>
        <w:rPr>
          <w:rFonts w:ascii="Calibri" w:hAnsi="Calibri" w:cs="Calibri"/>
          <w:b/>
          <w:sz w:val="18"/>
          <w:szCs w:val="18"/>
        </w:rPr>
      </w:pPr>
    </w:p>
    <w:p w:rsidR="005815D5" w:rsidRPr="00ED1DF3" w:rsidRDefault="005815D5" w:rsidP="002A1C7A">
      <w:pPr>
        <w:jc w:val="center"/>
        <w:rPr>
          <w:rFonts w:ascii="Calibri" w:hAnsi="Calibri" w:cs="Calibri"/>
          <w:b/>
          <w:sz w:val="18"/>
          <w:szCs w:val="18"/>
        </w:rPr>
      </w:pPr>
    </w:p>
    <w:p w:rsidR="002A1C7A" w:rsidRDefault="002A1C7A" w:rsidP="001236C7">
      <w:pPr>
        <w:jc w:val="center"/>
        <w:rPr>
          <w:rFonts w:ascii="Calibri" w:hAnsi="Calibri" w:cs="Calibri"/>
        </w:rPr>
      </w:pPr>
      <w:r w:rsidRPr="00ED1DF3">
        <w:rPr>
          <w:rFonts w:ascii="Calibri" w:hAnsi="Calibri" w:cs="Calibri"/>
          <w:b/>
          <w:szCs w:val="24"/>
        </w:rPr>
        <w:t xml:space="preserve">WYNIK POSTĘPOWANIA </w:t>
      </w:r>
      <w:r w:rsidRPr="00ED1DF3">
        <w:rPr>
          <w:rFonts w:ascii="Calibri" w:hAnsi="Calibri" w:cs="Calibri"/>
          <w:b/>
          <w:szCs w:val="24"/>
        </w:rPr>
        <w:br/>
      </w:r>
    </w:p>
    <w:p w:rsidR="005815D5" w:rsidRDefault="005815D5" w:rsidP="002A1C7A">
      <w:pPr>
        <w:rPr>
          <w:rFonts w:ascii="Calibri" w:hAnsi="Calibri" w:cs="Calibri"/>
        </w:rPr>
      </w:pPr>
    </w:p>
    <w:p w:rsidR="005815D5" w:rsidRPr="00ED1DF3" w:rsidRDefault="005815D5" w:rsidP="002A1C7A">
      <w:pPr>
        <w:rPr>
          <w:rFonts w:ascii="Calibri" w:hAnsi="Calibri" w:cs="Calibri"/>
        </w:rPr>
      </w:pPr>
    </w:p>
    <w:p w:rsidR="007B0CDB" w:rsidRDefault="002A1C7A" w:rsidP="00827C96">
      <w:pPr>
        <w:pStyle w:val="Stopka"/>
        <w:tabs>
          <w:tab w:val="right" w:pos="709"/>
        </w:tabs>
        <w:autoSpaceDE w:val="0"/>
        <w:autoSpaceDN w:val="0"/>
        <w:ind w:right="-167"/>
        <w:jc w:val="both"/>
        <w:rPr>
          <w:rFonts w:ascii="Calibri" w:hAnsi="Calibri" w:cs="Calibri"/>
          <w:lang w:val="pl-PL"/>
        </w:rPr>
      </w:pPr>
      <w:r w:rsidRPr="00ED1DF3">
        <w:rPr>
          <w:rFonts w:ascii="Calibri" w:hAnsi="Calibri" w:cs="Calibri"/>
          <w:lang w:val="pl-PL"/>
        </w:rPr>
        <w:tab/>
      </w:r>
      <w:r w:rsidR="007B0CDB" w:rsidRPr="007B0CDB">
        <w:rPr>
          <w:rFonts w:ascii="Calibri" w:hAnsi="Calibri" w:cs="Calibri"/>
          <w:lang w:val="pl-PL"/>
        </w:rPr>
        <w:t xml:space="preserve">       Uniwersytet Ekonomiczny w Poznaniu informuje, że w postępowaniu o udzielenie zamówienia publicznego </w:t>
      </w:r>
      <w:r w:rsidR="007B0CDB">
        <w:rPr>
          <w:rFonts w:ascii="Calibri" w:hAnsi="Calibri" w:cs="Calibri"/>
          <w:lang w:val="pl-PL"/>
        </w:rPr>
        <w:t xml:space="preserve">o </w:t>
      </w:r>
      <w:r w:rsidR="007B0CDB" w:rsidRPr="00ED1DF3">
        <w:rPr>
          <w:rFonts w:ascii="Calibri" w:hAnsi="Calibri" w:cs="Calibri"/>
        </w:rPr>
        <w:t xml:space="preserve">nr </w:t>
      </w:r>
      <w:r w:rsidR="007B0CDB" w:rsidRPr="00ED1DF3">
        <w:rPr>
          <w:rFonts w:ascii="Calibri" w:hAnsi="Calibri" w:cs="Calibri"/>
          <w:b/>
        </w:rPr>
        <w:t>Z</w:t>
      </w:r>
      <w:r w:rsidR="000608EB">
        <w:rPr>
          <w:rFonts w:ascii="Calibri" w:hAnsi="Calibri" w:cs="Calibri"/>
          <w:b/>
          <w:lang w:val="pl-PL"/>
        </w:rPr>
        <w:t>O</w:t>
      </w:r>
      <w:r w:rsidR="007B0CDB" w:rsidRPr="00ED1DF3">
        <w:rPr>
          <w:rFonts w:ascii="Calibri" w:hAnsi="Calibri" w:cs="Calibri"/>
          <w:b/>
        </w:rPr>
        <w:t>/0</w:t>
      </w:r>
      <w:r w:rsidR="005E7981">
        <w:rPr>
          <w:rFonts w:ascii="Calibri" w:hAnsi="Calibri" w:cs="Calibri"/>
          <w:b/>
          <w:lang w:val="pl-PL"/>
        </w:rPr>
        <w:t>02</w:t>
      </w:r>
      <w:r w:rsidR="007B0CDB" w:rsidRPr="00ED1DF3">
        <w:rPr>
          <w:rFonts w:ascii="Calibri" w:hAnsi="Calibri" w:cs="Calibri"/>
          <w:b/>
        </w:rPr>
        <w:t>/</w:t>
      </w:r>
      <w:r w:rsidR="007B0CDB">
        <w:rPr>
          <w:rFonts w:ascii="Calibri" w:hAnsi="Calibri" w:cs="Calibri"/>
          <w:b/>
        </w:rPr>
        <w:t>2</w:t>
      </w:r>
      <w:r w:rsidR="005E7981">
        <w:rPr>
          <w:rFonts w:ascii="Calibri" w:hAnsi="Calibri" w:cs="Calibri"/>
          <w:b/>
          <w:lang w:val="pl-PL"/>
        </w:rPr>
        <w:t>5</w:t>
      </w:r>
      <w:r w:rsidR="007B0CDB" w:rsidRPr="00ED1DF3">
        <w:rPr>
          <w:rFonts w:ascii="Calibri" w:hAnsi="Calibri" w:cs="Calibri"/>
        </w:rPr>
        <w:t xml:space="preserve"> </w:t>
      </w:r>
      <w:r w:rsidR="007B0CDB" w:rsidRPr="00ED1DF3">
        <w:rPr>
          <w:rFonts w:ascii="Calibri" w:hAnsi="Calibri" w:cs="Calibri"/>
          <w:lang w:val="pl-PL"/>
        </w:rPr>
        <w:t>pn.</w:t>
      </w:r>
      <w:r w:rsidR="000608EB">
        <w:rPr>
          <w:rFonts w:ascii="Calibri" w:hAnsi="Calibri" w:cs="Calibri"/>
          <w:lang w:val="pl-PL"/>
        </w:rPr>
        <w:t>:</w:t>
      </w:r>
      <w:r w:rsidR="007B0CDB">
        <w:rPr>
          <w:rFonts w:ascii="Calibri" w:hAnsi="Calibri" w:cs="Calibri"/>
          <w:lang w:val="pl-PL"/>
        </w:rPr>
        <w:t xml:space="preserve"> </w:t>
      </w:r>
      <w:r w:rsidR="00B46E8F" w:rsidRPr="00B46E8F">
        <w:rPr>
          <w:rFonts w:ascii="Calibri" w:hAnsi="Calibri" w:cs="Calibri"/>
          <w:b/>
          <w:lang w:val="pl-PL"/>
        </w:rPr>
        <w:t>Przygotowanie i przeprowadzenie szkolenia z zakresu metody Problem-</w:t>
      </w:r>
      <w:proofErr w:type="spellStart"/>
      <w:r w:rsidR="00B46E8F" w:rsidRPr="00B46E8F">
        <w:rPr>
          <w:rFonts w:ascii="Calibri" w:hAnsi="Calibri" w:cs="Calibri"/>
          <w:b/>
          <w:lang w:val="pl-PL"/>
        </w:rPr>
        <w:t>Based</w:t>
      </w:r>
      <w:proofErr w:type="spellEnd"/>
      <w:r w:rsidR="00B46E8F" w:rsidRPr="00B46E8F">
        <w:rPr>
          <w:rFonts w:ascii="Calibri" w:hAnsi="Calibri" w:cs="Calibri"/>
          <w:b/>
          <w:lang w:val="pl-PL"/>
        </w:rPr>
        <w:t xml:space="preserve"> Learning i nauczania tą metodą w zakresie kompetencji cyfrowych</w:t>
      </w:r>
      <w:r w:rsidR="00827C96" w:rsidRPr="00827C96">
        <w:rPr>
          <w:rFonts w:ascii="Calibri" w:hAnsi="Calibri" w:cs="Calibri"/>
          <w:b/>
          <w:lang w:val="pl-PL"/>
        </w:rPr>
        <w:t xml:space="preserve"> </w:t>
      </w:r>
      <w:r w:rsidR="007B0CDB" w:rsidRPr="007B0CDB">
        <w:rPr>
          <w:rFonts w:ascii="Calibri" w:hAnsi="Calibri" w:cs="Calibri"/>
          <w:lang w:val="pl-PL"/>
        </w:rPr>
        <w:t xml:space="preserve">prowadzonym </w:t>
      </w:r>
      <w:r w:rsidR="000608EB">
        <w:rPr>
          <w:rFonts w:ascii="Calibri" w:hAnsi="Calibri" w:cs="Calibri"/>
          <w:lang w:val="pl-PL"/>
        </w:rPr>
        <w:br/>
      </w:r>
      <w:bookmarkStart w:id="0" w:name="_GoBack"/>
      <w:bookmarkEnd w:id="0"/>
      <w:r w:rsidR="007B0CDB" w:rsidRPr="007B0CDB">
        <w:rPr>
          <w:rFonts w:ascii="Calibri" w:hAnsi="Calibri" w:cs="Calibri"/>
          <w:lang w:val="pl-PL"/>
        </w:rPr>
        <w:t xml:space="preserve">w </w:t>
      </w:r>
      <w:r w:rsidR="005E7981">
        <w:rPr>
          <w:rFonts w:ascii="Calibri" w:hAnsi="Calibri" w:cs="Calibri"/>
          <w:lang w:val="pl-PL"/>
        </w:rPr>
        <w:t>zapytaniu ofertowym</w:t>
      </w:r>
      <w:r w:rsidR="007B0CDB" w:rsidRPr="007B0CDB">
        <w:rPr>
          <w:rFonts w:ascii="Calibri" w:hAnsi="Calibri" w:cs="Calibri"/>
          <w:lang w:val="pl-PL"/>
        </w:rPr>
        <w:t xml:space="preserve">  do realizacji zamówienia  wybrano ofert</w:t>
      </w:r>
      <w:r w:rsidR="00E80E2B">
        <w:rPr>
          <w:rFonts w:ascii="Calibri" w:hAnsi="Calibri" w:cs="Calibri"/>
          <w:lang w:val="pl-PL"/>
        </w:rPr>
        <w:t>ę</w:t>
      </w:r>
      <w:r w:rsidR="007B0CDB" w:rsidRPr="007B0CDB">
        <w:rPr>
          <w:rFonts w:ascii="Calibri" w:hAnsi="Calibri" w:cs="Calibri"/>
          <w:lang w:val="pl-PL"/>
        </w:rPr>
        <w:t>:</w:t>
      </w:r>
    </w:p>
    <w:p w:rsidR="00E80E2B" w:rsidRDefault="00E80E2B" w:rsidP="002A1C7A">
      <w:pPr>
        <w:pStyle w:val="Stopka"/>
        <w:tabs>
          <w:tab w:val="clear" w:pos="4536"/>
          <w:tab w:val="right" w:pos="0"/>
          <w:tab w:val="center" w:pos="426"/>
        </w:tabs>
        <w:autoSpaceDE w:val="0"/>
        <w:autoSpaceDN w:val="0"/>
        <w:ind w:right="-167"/>
        <w:jc w:val="both"/>
        <w:rPr>
          <w:rFonts w:ascii="Calibri" w:hAnsi="Calibri" w:cs="Calibri"/>
          <w:color w:val="000000"/>
          <w:lang w:val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678"/>
      </w:tblGrid>
      <w:tr w:rsidR="00E7285B" w:rsidRPr="00ED1DF3" w:rsidTr="00BA3CED">
        <w:tc>
          <w:tcPr>
            <w:tcW w:w="4786" w:type="dxa"/>
          </w:tcPr>
          <w:p w:rsidR="00E7285B" w:rsidRPr="00ED1DF3" w:rsidRDefault="00E7285B" w:rsidP="004C2D48">
            <w:pPr>
              <w:jc w:val="both"/>
              <w:rPr>
                <w:rFonts w:ascii="Calibri" w:hAnsi="Calibri" w:cs="Calibri"/>
                <w:b/>
                <w:u w:val="single"/>
              </w:rPr>
            </w:pPr>
            <w:r w:rsidRPr="00ED1DF3">
              <w:rPr>
                <w:rFonts w:ascii="Calibri" w:hAnsi="Calibri" w:cs="Calibri"/>
                <w:b/>
                <w:u w:val="single"/>
              </w:rPr>
              <w:t>Oferta nr</w:t>
            </w:r>
            <w:r w:rsidR="009C0222">
              <w:rPr>
                <w:rFonts w:ascii="Calibri" w:hAnsi="Calibri" w:cs="Calibri"/>
                <w:b/>
                <w:u w:val="single"/>
              </w:rPr>
              <w:t xml:space="preserve"> </w:t>
            </w:r>
            <w:r w:rsidR="00E80E2B">
              <w:rPr>
                <w:rFonts w:ascii="Calibri" w:hAnsi="Calibri" w:cs="Calibri"/>
                <w:b/>
                <w:u w:val="single"/>
              </w:rPr>
              <w:t>1</w:t>
            </w:r>
          </w:p>
          <w:p w:rsidR="001236C7" w:rsidRPr="001236C7" w:rsidRDefault="001236C7" w:rsidP="001236C7">
            <w:pPr>
              <w:rPr>
                <w:rFonts w:ascii="Calibri" w:hAnsi="Calibri" w:cs="Calibri"/>
              </w:rPr>
            </w:pPr>
            <w:r w:rsidRPr="001236C7">
              <w:rPr>
                <w:rFonts w:ascii="Calibri" w:hAnsi="Calibri" w:cs="Calibri"/>
              </w:rPr>
              <w:t xml:space="preserve">Collegium </w:t>
            </w:r>
            <w:proofErr w:type="spellStart"/>
            <w:r w:rsidRPr="001236C7">
              <w:rPr>
                <w:rFonts w:ascii="Calibri" w:hAnsi="Calibri" w:cs="Calibri"/>
              </w:rPr>
              <w:t>Wratislaviense</w:t>
            </w:r>
            <w:proofErr w:type="spellEnd"/>
            <w:r w:rsidR="00E80E2B">
              <w:rPr>
                <w:rFonts w:ascii="Calibri" w:hAnsi="Calibri" w:cs="Calibri"/>
              </w:rPr>
              <w:t xml:space="preserve"> sp. z o.o.</w:t>
            </w:r>
          </w:p>
          <w:p w:rsidR="001236C7" w:rsidRPr="001236C7" w:rsidRDefault="001236C7" w:rsidP="001236C7">
            <w:pPr>
              <w:rPr>
                <w:rFonts w:ascii="Calibri" w:hAnsi="Calibri" w:cs="Calibri"/>
              </w:rPr>
            </w:pPr>
            <w:r w:rsidRPr="001236C7">
              <w:rPr>
                <w:rFonts w:ascii="Calibri" w:hAnsi="Calibri" w:cs="Calibri"/>
              </w:rPr>
              <w:t>ul. Łaciarska 4/105</w:t>
            </w:r>
          </w:p>
          <w:p w:rsidR="001236C7" w:rsidRPr="001236C7" w:rsidRDefault="001236C7" w:rsidP="001236C7">
            <w:pPr>
              <w:rPr>
                <w:rFonts w:ascii="Calibri" w:hAnsi="Calibri" w:cs="Calibri"/>
              </w:rPr>
            </w:pPr>
            <w:r w:rsidRPr="001236C7">
              <w:rPr>
                <w:rFonts w:ascii="Calibri" w:hAnsi="Calibri" w:cs="Calibri"/>
              </w:rPr>
              <w:t>50-104 Wrocław</w:t>
            </w:r>
          </w:p>
          <w:p w:rsidR="001E5994" w:rsidRDefault="001236C7" w:rsidP="001236C7">
            <w:pPr>
              <w:rPr>
                <w:rFonts w:ascii="Calibri" w:hAnsi="Calibri" w:cs="Calibri"/>
              </w:rPr>
            </w:pPr>
            <w:r w:rsidRPr="001236C7">
              <w:rPr>
                <w:rFonts w:ascii="Calibri" w:hAnsi="Calibri" w:cs="Calibri"/>
              </w:rPr>
              <w:t>NIP 8951972468</w:t>
            </w:r>
            <w:r w:rsidR="001E5994" w:rsidRPr="001E5994">
              <w:rPr>
                <w:rFonts w:ascii="Calibri" w:hAnsi="Calibri" w:cs="Calibri"/>
              </w:rPr>
              <w:t xml:space="preserve"> </w:t>
            </w:r>
          </w:p>
          <w:p w:rsidR="00E7285B" w:rsidRDefault="009C0222" w:rsidP="009705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Cena oferty</w:t>
            </w:r>
            <w:r w:rsidR="00E7285B" w:rsidRPr="00ED1DF3">
              <w:rPr>
                <w:rFonts w:ascii="Calibri" w:hAnsi="Calibri" w:cs="Calibri"/>
                <w:color w:val="000000"/>
              </w:rPr>
              <w:t xml:space="preserve">: </w:t>
            </w:r>
            <w:r w:rsidR="00B46E8F" w:rsidRPr="00B46E8F">
              <w:rPr>
                <w:rFonts w:ascii="Calibri" w:hAnsi="Calibri" w:cs="Calibri"/>
                <w:color w:val="000000"/>
              </w:rPr>
              <w:t xml:space="preserve">85 400,00 </w:t>
            </w:r>
            <w:r w:rsidR="00E7285B" w:rsidRPr="00ED1DF3">
              <w:rPr>
                <w:rFonts w:ascii="Calibri" w:hAnsi="Calibri" w:cs="Calibri"/>
                <w:color w:val="000000"/>
              </w:rPr>
              <w:t>zł brutto</w:t>
            </w:r>
          </w:p>
          <w:p w:rsidR="00E80E2B" w:rsidRPr="00ED1DF3" w:rsidRDefault="00E80E2B" w:rsidP="0097052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678" w:type="dxa"/>
          </w:tcPr>
          <w:p w:rsidR="00FE1BA8" w:rsidRPr="00C05ECD" w:rsidRDefault="00FE1BA8" w:rsidP="00E80E2B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E80E2B" w:rsidRPr="00E80E2B" w:rsidRDefault="00E80E2B" w:rsidP="00E80E2B">
      <w:pPr>
        <w:spacing w:line="276" w:lineRule="auto"/>
        <w:contextualSpacing/>
        <w:jc w:val="both"/>
        <w:rPr>
          <w:rFonts w:ascii="Calibri" w:hAnsi="Calibri" w:cs="Calibri"/>
          <w:szCs w:val="24"/>
        </w:rPr>
      </w:pPr>
      <w:r w:rsidRPr="00E80E2B">
        <w:rPr>
          <w:rFonts w:ascii="Calibri" w:hAnsi="Calibri" w:cs="Calibri"/>
          <w:szCs w:val="24"/>
        </w:rPr>
        <w:t>Złożone oferty i ich punktacja:</w:t>
      </w:r>
    </w:p>
    <w:p w:rsidR="00E80E2B" w:rsidRPr="00E80E2B" w:rsidRDefault="00E80E2B" w:rsidP="00E80E2B">
      <w:pPr>
        <w:spacing w:line="276" w:lineRule="auto"/>
        <w:contextualSpacing/>
        <w:jc w:val="both"/>
        <w:rPr>
          <w:rFonts w:ascii="Calibri" w:hAnsi="Calibri" w:cs="Calibri"/>
          <w:szCs w:val="24"/>
        </w:rPr>
      </w:pPr>
    </w:p>
    <w:tbl>
      <w:tblPr>
        <w:tblW w:w="94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3265"/>
        <w:gridCol w:w="1134"/>
        <w:gridCol w:w="1700"/>
        <w:gridCol w:w="1843"/>
        <w:gridCol w:w="1134"/>
      </w:tblGrid>
      <w:tr w:rsidR="005E7981" w:rsidRPr="00E80E2B" w:rsidTr="00B46E8F">
        <w:trPr>
          <w:cantSplit/>
          <w:trHeight w:val="752"/>
          <w:tblHeader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5E7981" w:rsidRPr="00E80E2B" w:rsidRDefault="005E7981" w:rsidP="005E7981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E80E2B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lp.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5E7981" w:rsidRPr="00E80E2B" w:rsidRDefault="005E7981" w:rsidP="005E7981">
            <w:pPr>
              <w:suppressAutoHyphens/>
              <w:ind w:left="3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E80E2B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Wykonawca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5E7981" w:rsidRDefault="005E7981" w:rsidP="005E7981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E80E2B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Cena</w:t>
            </w:r>
          </w:p>
          <w:p w:rsidR="005E7981" w:rsidRPr="00E80E2B" w:rsidRDefault="005E7981" w:rsidP="005E7981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Brutto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E7981" w:rsidRPr="00E80E2B" w:rsidRDefault="005E7981" w:rsidP="005E7981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5E7981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ab/>
              <w:t>Doświadczenie I -  wykonawcy realizujących zamówienie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E7981" w:rsidRPr="00E80E2B" w:rsidRDefault="005E7981" w:rsidP="005E7981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5E7981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ab/>
              <w:t>Doświadczenie II - trenerów realizujących zamówienie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E7981" w:rsidRPr="00E80E2B" w:rsidRDefault="005E7981" w:rsidP="005E7981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E80E2B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SUMA</w:t>
            </w:r>
          </w:p>
        </w:tc>
      </w:tr>
      <w:tr w:rsidR="005E7981" w:rsidRPr="00E80E2B" w:rsidTr="00B46E8F">
        <w:trPr>
          <w:cantSplit/>
          <w:trHeight w:val="99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981" w:rsidRPr="00E80E2B" w:rsidRDefault="005E7981" w:rsidP="005E7981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E80E2B">
              <w:rPr>
                <w:rFonts w:ascii="Calibri" w:hAnsi="Calibri" w:cs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981" w:rsidRPr="00E80E2B" w:rsidRDefault="005E7981" w:rsidP="005E798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80E2B">
              <w:rPr>
                <w:rFonts w:ascii="Calibri" w:hAnsi="Calibri" w:cs="Calibri"/>
                <w:sz w:val="22"/>
                <w:szCs w:val="22"/>
              </w:rPr>
              <w:t xml:space="preserve">Collegium </w:t>
            </w:r>
            <w:proofErr w:type="spellStart"/>
            <w:r w:rsidRPr="00E80E2B">
              <w:rPr>
                <w:rFonts w:ascii="Calibri" w:hAnsi="Calibri" w:cs="Calibri"/>
                <w:sz w:val="22"/>
                <w:szCs w:val="22"/>
              </w:rPr>
              <w:t>Wratislaviense</w:t>
            </w:r>
            <w:proofErr w:type="spellEnd"/>
            <w:r w:rsidRPr="00E80E2B">
              <w:rPr>
                <w:rFonts w:ascii="Calibri" w:hAnsi="Calibri" w:cs="Calibri"/>
                <w:sz w:val="22"/>
                <w:szCs w:val="22"/>
              </w:rPr>
              <w:t xml:space="preserve"> sp. z o.o.</w:t>
            </w:r>
          </w:p>
          <w:p w:rsidR="005E7981" w:rsidRPr="00E80E2B" w:rsidRDefault="005E7981" w:rsidP="005E798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80E2B">
              <w:rPr>
                <w:rFonts w:ascii="Calibri" w:hAnsi="Calibri" w:cs="Calibri"/>
                <w:sz w:val="22"/>
                <w:szCs w:val="22"/>
              </w:rPr>
              <w:t>ul. Łaciarska 4/105</w:t>
            </w:r>
          </w:p>
          <w:p w:rsidR="005E7981" w:rsidRPr="00E80E2B" w:rsidRDefault="005E7981" w:rsidP="005E798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80E2B">
              <w:rPr>
                <w:rFonts w:ascii="Calibri" w:hAnsi="Calibri" w:cs="Calibri"/>
                <w:sz w:val="22"/>
                <w:szCs w:val="22"/>
              </w:rPr>
              <w:t>50-104 Wrocław</w:t>
            </w:r>
          </w:p>
          <w:p w:rsidR="005E7981" w:rsidRPr="00E80E2B" w:rsidRDefault="005E7981" w:rsidP="005E7981">
            <w:pPr>
              <w:suppressAutoHyphens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zh-CN"/>
              </w:rPr>
            </w:pPr>
            <w:r w:rsidRPr="00E80E2B">
              <w:rPr>
                <w:rFonts w:ascii="Calibri" w:hAnsi="Calibri" w:cs="Calibri"/>
                <w:sz w:val="22"/>
                <w:szCs w:val="22"/>
              </w:rPr>
              <w:t>NIP 8951972468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981" w:rsidRPr="00E80E2B" w:rsidRDefault="00B46E8F" w:rsidP="005E7981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  <w:r>
              <w:rPr>
                <w:rFonts w:ascii="Calibri" w:hAnsi="Calibri" w:cs="Calibri"/>
                <w:sz w:val="22"/>
                <w:szCs w:val="22"/>
                <w:lang w:val="de-DE" w:eastAsia="zh-CN"/>
              </w:rPr>
              <w:t>85</w:t>
            </w:r>
            <w:r w:rsidR="005E7981" w:rsidRPr="00CA3D5B">
              <w:rPr>
                <w:rFonts w:ascii="Calibri" w:hAnsi="Calibri" w:cs="Calibri"/>
                <w:sz w:val="22"/>
                <w:szCs w:val="22"/>
                <w:lang w:val="de-DE" w:eastAsia="zh-CN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de-DE" w:eastAsia="zh-CN"/>
              </w:rPr>
              <w:t>4</w:t>
            </w:r>
            <w:r w:rsidR="005E7981" w:rsidRPr="00CA3D5B">
              <w:rPr>
                <w:rFonts w:ascii="Calibri" w:hAnsi="Calibri" w:cs="Calibri"/>
                <w:sz w:val="22"/>
                <w:szCs w:val="22"/>
                <w:lang w:val="de-DE" w:eastAsia="zh-CN"/>
              </w:rPr>
              <w:t>00,00</w:t>
            </w:r>
          </w:p>
          <w:p w:rsidR="005E7981" w:rsidRPr="00E80E2B" w:rsidRDefault="005E7981" w:rsidP="005E7981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val="de-DE" w:eastAsia="zh-CN"/>
              </w:rPr>
            </w:pPr>
            <w:r w:rsidRPr="00E80E2B">
              <w:rPr>
                <w:rFonts w:ascii="Calibri" w:hAnsi="Calibri" w:cs="Calibri"/>
                <w:b/>
                <w:sz w:val="22"/>
                <w:szCs w:val="22"/>
                <w:lang w:val="de-DE" w:eastAsia="zh-CN"/>
              </w:rPr>
              <w:t xml:space="preserve">60 </w:t>
            </w:r>
            <w:proofErr w:type="spellStart"/>
            <w:r w:rsidRPr="00E80E2B">
              <w:rPr>
                <w:rFonts w:ascii="Calibri" w:hAnsi="Calibri" w:cs="Calibri"/>
                <w:b/>
                <w:sz w:val="22"/>
                <w:szCs w:val="22"/>
                <w:lang w:val="de-DE" w:eastAsia="zh-CN"/>
              </w:rPr>
              <w:t>pkt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981" w:rsidRPr="00E80E2B" w:rsidRDefault="005E7981" w:rsidP="005E7981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</w:p>
          <w:p w:rsidR="005E7981" w:rsidRPr="00E80E2B" w:rsidRDefault="005E7981" w:rsidP="005E7981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val="de-DE" w:eastAsia="zh-CN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de-DE" w:eastAsia="zh-CN"/>
              </w:rPr>
              <w:t>2</w:t>
            </w:r>
            <w:r w:rsidRPr="00E80E2B">
              <w:rPr>
                <w:rFonts w:ascii="Calibri" w:hAnsi="Calibri" w:cs="Calibri"/>
                <w:b/>
                <w:sz w:val="22"/>
                <w:szCs w:val="22"/>
                <w:lang w:val="de-DE" w:eastAsia="zh-CN"/>
              </w:rPr>
              <w:t xml:space="preserve">0 </w:t>
            </w:r>
            <w:proofErr w:type="spellStart"/>
            <w:r w:rsidRPr="00E80E2B">
              <w:rPr>
                <w:rFonts w:ascii="Calibri" w:hAnsi="Calibri" w:cs="Calibri"/>
                <w:b/>
                <w:sz w:val="22"/>
                <w:szCs w:val="22"/>
                <w:lang w:val="de-DE" w:eastAsia="zh-CN"/>
              </w:rPr>
              <w:t>pkt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981" w:rsidRPr="00E80E2B" w:rsidRDefault="005E7981" w:rsidP="005E7981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</w:p>
          <w:p w:rsidR="005E7981" w:rsidRPr="00E80E2B" w:rsidRDefault="005E7981" w:rsidP="005E7981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val="de-DE" w:eastAsia="zh-CN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de-DE" w:eastAsia="zh-CN"/>
              </w:rPr>
              <w:t>2</w:t>
            </w:r>
            <w:r w:rsidRPr="00E80E2B">
              <w:rPr>
                <w:rFonts w:ascii="Calibri" w:hAnsi="Calibri" w:cs="Calibri"/>
                <w:b/>
                <w:sz w:val="22"/>
                <w:szCs w:val="22"/>
                <w:lang w:val="de-DE" w:eastAsia="zh-CN"/>
              </w:rPr>
              <w:t xml:space="preserve">0 </w:t>
            </w:r>
            <w:proofErr w:type="spellStart"/>
            <w:r w:rsidRPr="00E80E2B">
              <w:rPr>
                <w:rFonts w:ascii="Calibri" w:hAnsi="Calibri" w:cs="Calibri"/>
                <w:b/>
                <w:sz w:val="22"/>
                <w:szCs w:val="22"/>
                <w:lang w:val="de-DE" w:eastAsia="zh-CN"/>
              </w:rPr>
              <w:t>pkt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981" w:rsidRPr="00E80E2B" w:rsidRDefault="005E7981" w:rsidP="005E7981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val="de-DE" w:eastAsia="zh-CN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de-DE" w:eastAsia="zh-CN"/>
              </w:rPr>
              <w:t>10</w:t>
            </w:r>
            <w:r w:rsidRPr="00E80E2B">
              <w:rPr>
                <w:rFonts w:ascii="Calibri" w:hAnsi="Calibri" w:cs="Calibri"/>
                <w:b/>
                <w:sz w:val="22"/>
                <w:szCs w:val="22"/>
                <w:lang w:val="de-DE" w:eastAsia="zh-CN"/>
              </w:rPr>
              <w:t xml:space="preserve">0 </w:t>
            </w:r>
            <w:proofErr w:type="spellStart"/>
            <w:r w:rsidRPr="00E80E2B">
              <w:rPr>
                <w:rFonts w:ascii="Calibri" w:hAnsi="Calibri" w:cs="Calibri"/>
                <w:b/>
                <w:sz w:val="22"/>
                <w:szCs w:val="22"/>
                <w:lang w:val="de-DE" w:eastAsia="zh-CN"/>
              </w:rPr>
              <w:t>pkt</w:t>
            </w:r>
            <w:proofErr w:type="spellEnd"/>
          </w:p>
        </w:tc>
      </w:tr>
    </w:tbl>
    <w:p w:rsidR="00E80E2B" w:rsidRPr="00E80E2B" w:rsidRDefault="00E80E2B" w:rsidP="00E80E2B">
      <w:pPr>
        <w:spacing w:line="276" w:lineRule="auto"/>
        <w:contextualSpacing/>
        <w:jc w:val="both"/>
        <w:rPr>
          <w:rFonts w:ascii="Calibri" w:hAnsi="Calibri" w:cs="Calibri"/>
          <w:szCs w:val="24"/>
        </w:rPr>
      </w:pPr>
    </w:p>
    <w:p w:rsidR="0044397A" w:rsidRDefault="0044397A" w:rsidP="002A1C7A">
      <w:pPr>
        <w:spacing w:after="120"/>
        <w:jc w:val="both"/>
        <w:rPr>
          <w:rFonts w:ascii="Calibri" w:hAnsi="Calibri" w:cs="Calibri"/>
        </w:rPr>
      </w:pPr>
    </w:p>
    <w:sectPr w:rsidR="0044397A" w:rsidSect="005E7981">
      <w:headerReference w:type="default" r:id="rId8"/>
      <w:footerReference w:type="even" r:id="rId9"/>
      <w:footerReference w:type="default" r:id="rId10"/>
      <w:pgSz w:w="11907" w:h="16840" w:code="9"/>
      <w:pgMar w:top="3261" w:right="851" w:bottom="993" w:left="1134" w:header="284" w:footer="1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981" w:rsidRDefault="005E7981" w:rsidP="009D24B6">
      <w:r>
        <w:separator/>
      </w:r>
    </w:p>
  </w:endnote>
  <w:endnote w:type="continuationSeparator" w:id="0">
    <w:p w:rsidR="005E7981" w:rsidRDefault="005E7981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981" w:rsidRDefault="005E798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E7981" w:rsidRDefault="005E7981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981" w:rsidRDefault="005E7981">
    <w:pPr>
      <w:pStyle w:val="Stopka"/>
      <w:framePr w:wrap="around" w:vAnchor="text" w:hAnchor="margin" w:xAlign="right" w:y="1"/>
      <w:rPr>
        <w:rStyle w:val="Numerstrony"/>
      </w:rPr>
    </w:pPr>
  </w:p>
  <w:p w:rsidR="005E7981" w:rsidRPr="00E80E2B" w:rsidRDefault="005E7981" w:rsidP="00E80E2B">
    <w:pPr>
      <w:spacing w:before="100" w:beforeAutospacing="1" w:after="100" w:afterAutospacing="1"/>
      <w:rPr>
        <w:szCs w:val="24"/>
      </w:rPr>
    </w:pPr>
    <w:r w:rsidRPr="00AA14A3">
      <w:rPr>
        <w:rFonts w:eastAsia="Calibri"/>
        <w:noProof/>
        <w:color w:val="000000"/>
        <w:kern w:val="24"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D4CB7F" wp14:editId="598F7691">
              <wp:simplePos x="0" y="0"/>
              <wp:positionH relativeFrom="column">
                <wp:posOffset>-647700</wp:posOffset>
              </wp:positionH>
              <wp:positionV relativeFrom="paragraph">
                <wp:posOffset>73660</wp:posOffset>
              </wp:positionV>
              <wp:extent cx="8031480" cy="1330960"/>
              <wp:effectExtent l="0" t="0" r="7620" b="2540"/>
              <wp:wrapNone/>
              <wp:docPr id="47" name="Grupa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31480" cy="1330960"/>
                        <a:chOff x="0" y="0"/>
                        <a:chExt cx="8032089" cy="1331366"/>
                      </a:xfrm>
                    </wpg:grpSpPr>
                    <pic:pic xmlns:pic="http://schemas.openxmlformats.org/drawingml/2006/picture">
                      <pic:nvPicPr>
                        <pic:cNvPr id="48" name="Picture 3" descr="D:\MOJE\KINGA 2\UEP\digit\prezentacja\1x\1x\Asset 10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43814"/>
                          <a:ext cx="5976518" cy="9875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9" name="Picture 5" descr="D:\MOJE\KINGA 2\UEP\digit\prezentacja\1x\1x\Asset 16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5353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0" name="Picture 6" descr="D:\MOJE\KINGA 2\UEP\digit\prezentacja\1x\1x\Asset 13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88659" y="694944"/>
                          <a:ext cx="1843430" cy="182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7215A8" id="Grupa 47" o:spid="_x0000_s1026" style="position:absolute;margin-left:-51pt;margin-top:5.8pt;width:632.4pt;height:104.8pt;z-index:251659264;mso-width-relative:margin;mso-height-relative:margin" coordsize="80320,13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3438;width:59765;height:9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PWq3BAAAA2wAAAA8AAABkcnMvZG93bnJldi54bWxETz1rwzAQ3Qv9D+IK3Ro5TSiJGyUkdQul&#10;m+0s3Q7pYhtbJ2MptvPvo6HQ8fG+d4fZdmKkwTeOFSwXCQhi7UzDlYJz+fWyAeEDssHOMSm4kYfD&#10;/vFhh6lxE+c0FqESMYR9igrqEPpUSq9rsugXrieO3MUNFkOEQyXNgFMMt518TZI3abHh2FBjTx81&#10;6ba4WgVSl5nO5ZTx78qtf9qyDaftp1LPT/PxHUSgOfyL/9zfRsE6jo1f4g+Q+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PWq3BAAAA2wAAAA8AAAAAAAAAAAAAAAAAnwIA&#10;AGRycy9kb3ducmV2LnhtbFBLBQYAAAAABAAEAPcAAACNAwAAAAA=&#10;">
                <v:imagedata r:id="rId4" o:title="Asset 10"/>
                <v:path arrowok="t"/>
              </v:shape>
              <v:shape id="Picture 5" o:spid="_x0000_s1028" type="#_x0000_t75" style="position:absolute;left:67153;width:1829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PUaXEAAAA2wAAAA8AAABkcnMvZG93bnJldi54bWxEj0+LwjAUxO+C3yG8BW+arriiXaOIKIgH&#10;WauXvT2a1z/YvJQmauun3wgLHoeZ+Q2zWLWmEndqXGlZwecoAkGcWl1yruBy3g1nIJxH1lhZJgUd&#10;OVgt+70Fxto++ET3xOciQNjFqKDwvo6ldGlBBt3I1sTBy2xj0AfZ5FI3+AhwU8lxFE2lwZLDQoE1&#10;bQpKr8nNKNj9thh9dc/npcsyOs6u0590e1Bq8NGuv0F4av07/N/eawWTOby+h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PUaXEAAAA2wAAAA8AAAAAAAAAAAAAAAAA&#10;nwIAAGRycy9kb3ducmV2LnhtbFBLBQYAAAAABAAEAPcAAACQAwAAAAA=&#10;">
                <v:imagedata r:id="rId5" o:title="Asset 16"/>
                <v:path arrowok="t"/>
              </v:shape>
              <v:shape id="Picture 6" o:spid="_x0000_s1029" type="#_x0000_t75" style="position:absolute;left:61886;top:6949;width:1843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PrfHCAAAA2wAAAA8AAABkcnMvZG93bnJldi54bWxET01PwkAQvZvwHzZDwk22opJSuiUo0QA3&#10;KwnXSXdoK93Z2t1C/ffswYTjy/tOV4NpxIU6V1tW8DSNQBAXVtdcKjh8fzzGIJxH1thYJgV/5GCV&#10;jR5STLS98hddcl+KEMIuQQWV920ipSsqMuimtiUO3Ml2Bn2AXSl1h9cQbho5i6K5NFhzaKiwpfeK&#10;inPeGwX7n35Hx/b42dt88RzH69/N28teqcl4WC9BeBr8Xfzv3moFr2F9+BJ+gMx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j63xwgAAANsAAAAPAAAAAAAAAAAAAAAAAJ8C&#10;AABkcnMvZG93bnJldi54bWxQSwUGAAAAAAQABAD3AAAAjgMAAAAA&#10;">
                <v:imagedata r:id="rId6" o:title="Asset 13"/>
                <v:path arrowok="t"/>
              </v:shape>
            </v:group>
          </w:pict>
        </mc:Fallback>
      </mc:AlternateContent>
    </w:r>
    <w:r w:rsidRPr="00E80E2B">
      <w:rPr>
        <w:i/>
        <w:color w:val="000000"/>
        <w:sz w:val="16"/>
        <w:szCs w:val="16"/>
      </w:rPr>
      <w:t xml:space="preserve">                                     </w:t>
    </w:r>
  </w:p>
  <w:p w:rsidR="005E7981" w:rsidRDefault="005E7981" w:rsidP="00E90547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  <w:r w:rsidRPr="00AA14A3">
      <w:rPr>
        <w:rFonts w:eastAsia="Calibri"/>
        <w:noProof/>
        <w:color w:val="000000"/>
        <w:kern w:val="24"/>
        <w:sz w:val="18"/>
        <w:szCs w:val="18"/>
        <w:lang w:val="pl-PL"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AF25983" wp14:editId="1E60ECAE">
              <wp:simplePos x="0" y="0"/>
              <wp:positionH relativeFrom="column">
                <wp:posOffset>-281940</wp:posOffset>
              </wp:positionH>
              <wp:positionV relativeFrom="paragraph">
                <wp:posOffset>467360</wp:posOffset>
              </wp:positionV>
              <wp:extent cx="2267304" cy="473560"/>
              <wp:effectExtent l="0" t="0" r="0" b="3175"/>
              <wp:wrapNone/>
              <wp:docPr id="41" name="Grupa 41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F1D2EA-C511-B0A2-782B-55B5D7FB1F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67304" cy="473560"/>
                        <a:chOff x="755241" y="1025201"/>
                        <a:chExt cx="3781615" cy="790575"/>
                      </a:xfrm>
                    </wpg:grpSpPr>
                    <pic:pic xmlns:pic="http://schemas.openxmlformats.org/drawingml/2006/picture">
                      <pic:nvPicPr>
                        <pic:cNvPr id="42" name="Obraz 4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B8B8BA-FA10-6DF1-CFD2-8EB8864C0D0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485296" y="1025201"/>
                          <a:ext cx="10515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" name="Obraz 43" descr="LOGO_PL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A5FAFF-E772-AA14-AF64-90D1BB1C53E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5241" y="1276026"/>
                          <a:ext cx="25527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48A33DA" id="Grupa 41" o:spid="_x0000_s1026" style="position:absolute;margin-left:-22.2pt;margin-top:36.8pt;width:178.55pt;height:37.3pt;z-index:251661312;mso-width-relative:margin" coordorigin="7552,10252" coordsize="37816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">
              <v:shape id="Obraz 42" o:spid="_x0000_s1027" type="#_x0000_t75" style="position:absolute;left:34852;top:10252;width:10516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/15nCAAAA2wAAAA8AAABkcnMvZG93bnJldi54bWxEj0uLwjAUhfcD/odwBXdjqrZl6BhFBcHB&#10;lQ9we2nutGWam9JEW/31E0FweTiPjzNf9qYWN2pdZVnBZByBIM6trrhQcD5tP79AOI+ssbZMCu7k&#10;YLkYfMwx07bjA92OvhBhhF2GCkrvm0xKl5dk0I1tQxy8X9sa9EG2hdQtdmHc1HIaRak0WHEglNjQ&#10;pqT873g1gZv6OJ11h/iynyTd2q1+7skjUWo07FffIDz1/h1+tXdaQTyF55fw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v9eZwgAAANsAAAAPAAAAAAAAAAAAAAAAAJ8C&#10;AABkcnMvZG93bnJldi54bWxQSwUGAAAAAAQABAD3AAAAjgMAAAAA&#10;">
                <v:imagedata r:id="rId9" o:title=""/>
                <v:path arrowok="t"/>
              </v:shape>
              <v:shape id="Obraz 43" o:spid="_x0000_s1028" type="#_x0000_t75" alt="LOGO_PL" style="position:absolute;left:7552;top:12760;width:25527;height:3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La2nFAAAA2wAAAA8AAABkcnMvZG93bnJldi54bWxEj0FrwkAUhO+C/2F5Qm+6MRYpqZtQRcWC&#10;hzQt7fU1+5oEs29Ddqvpv+8KgsdhZr5hVtlgWnGm3jWWFcxnEQji0uqGKwUf77vpEwjnkTW2lknB&#10;HznI0vFohYm2F36jc+ErESDsElRQe98lUrqyJoNuZjvi4P3Y3qAPsq+k7vES4KaVcRQtpcGGw0KN&#10;HW1qKk/Fr1GQf33P95o/X4/lOl5rrPJ4u8uVepgML88gPA3+Hr61D1rB4wKuX8IPkO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y2tpxQAAANsAAAAPAAAAAAAAAAAAAAAA&#10;AJ8CAABkcnMvZG93bnJldi54bWxQSwUGAAAAAAQABAD3AAAAkQMAAAAA&#10;">
                <v:imagedata r:id="rId10" o:title="LOGO_PL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981" w:rsidRDefault="005E7981" w:rsidP="009D24B6">
      <w:r>
        <w:separator/>
      </w:r>
    </w:p>
  </w:footnote>
  <w:footnote w:type="continuationSeparator" w:id="0">
    <w:p w:rsidR="005E7981" w:rsidRDefault="005E7981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981" w:rsidRPr="009C4CE9" w:rsidRDefault="005E7981">
    <w:pPr>
      <w:pStyle w:val="Nagwek"/>
      <w:rPr>
        <w:lang w:val="pl-PL"/>
      </w:rPr>
    </w:pPr>
    <w:r w:rsidRPr="00AA14A3">
      <w:rPr>
        <w:rFonts w:eastAsia="Calibri"/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EB1694" wp14:editId="56CE0FCB">
              <wp:simplePos x="0" y="0"/>
              <wp:positionH relativeFrom="column">
                <wp:posOffset>-758190</wp:posOffset>
              </wp:positionH>
              <wp:positionV relativeFrom="paragraph">
                <wp:posOffset>-180340</wp:posOffset>
              </wp:positionV>
              <wp:extent cx="7892809" cy="2385391"/>
              <wp:effectExtent l="0" t="0" r="0" b="0"/>
              <wp:wrapNone/>
              <wp:docPr id="2" name="Grupa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2809" cy="2385391"/>
                        <a:chOff x="0" y="0"/>
                        <a:chExt cx="12371370" cy="3671388"/>
                      </a:xfrm>
                    </wpg:grpSpPr>
                    <pic:pic xmlns:pic="http://schemas.openxmlformats.org/drawingml/2006/picture">
                      <pic:nvPicPr>
                        <pic:cNvPr id="17" name="Picture 2" descr="D:\MOJE\KINGA 2\UEP\digit\prezentacja\1x\1x\Asset 1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1824" cy="22933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4" descr="D:\MOJE\KINGA 2\UEP\digit\prezentacja\1x\1x\Asset 1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6465" y="2109288"/>
                          <a:ext cx="6574905" cy="15621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5" descr="D:\MOJE\KINGA 2\UEP\digit\prezentacja\1x\1x\Asset 1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54253" y="762399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6" descr="D:\MOJE\KINGA 2\UEP\digit\prezentacja\1x\1x\Asset 1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82904" y="1278543"/>
                          <a:ext cx="2909094" cy="285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3CB610" id="Grupa 12" o:spid="_x0000_s1026" style="position:absolute;margin-left:-59.7pt;margin-top:-14.2pt;width:621.5pt;height:187.85pt;z-index:251663360;mso-width-relative:margin;mso-height-relative:margin" coordsize="123713,36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69818;height:22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WipjCAAAA2wAAAA8AAABkcnMvZG93bnJldi54bWxET01rAjEQvRf6H8IUetOsIm7ZGkVEUfDQ&#10;anvY47iZbtZuJkuS6vrvm4LQ2zze58wWvW3FhXxoHCsYDTMQxJXTDdcKPj82gxcQISJrbB2TghsF&#10;WMwfH2ZYaHflA12OsRYphEOBCkyMXSFlqAxZDEPXESfuy3mLMUFfS+3xmsJtK8dZNpUWG04NBjta&#10;Gaq+jz9WQTk5vW3qslyf91ucnPw5R/OeK/X81C9fQUTq47/47t7pND+Hv1/SA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oqYwgAAANsAAAAPAAAAAAAAAAAAAAAAAJ8C&#10;AABkcnMvZG93bnJldi54bWxQSwUGAAAAAAQABAD3AAAAjgMAAAAA&#10;">
                <v:imagedata r:id="rId5" o:title="Asset 12"/>
              </v:shape>
              <v:shape id="Picture 4" o:spid="_x0000_s1028" type="#_x0000_t75" style="position:absolute;left:57964;top:21092;width:65749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vn+HEAAAA2wAAAA8AAABkcnMvZG93bnJldi54bWxEj0FvwjAMhe9I+w+RJ+0GKUzaUCGgCbGJ&#10;GwOKuJrGaysapzShdP9+PkziZus9v/d5vuxdrTpqQ+XZwHiUgCLOva24MJAdPodTUCEiW6w9k4Ff&#10;CrBcPA3mmFp/5x11+1goCeGQooEyxibVOuQlOQwj3xCL9uNbh1HWttC2xbuEu1pPkuRNO6xYGkps&#10;aFVSftnfnIF1kZ1v2+t1/H3cfWWTy/tr3eUnY16e+48ZqEh9fJj/rzdW8AVWfpEB9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vn+HEAAAA2wAAAA8AAAAAAAAAAAAAAAAA&#10;nwIAAGRycy9kb3ducmV2LnhtbFBLBQYAAAAABAAEAPcAAACQAwAAAAA=&#10;">
                <v:imagedata r:id="rId6" o:title="Asset 11"/>
              </v:shape>
              <v:shape id="Picture 5" o:spid="_x0000_s1029" type="#_x0000_t75" style="position:absolute;left:74542;top:7623;width:2858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KkvzEAAAA2wAAAA8AAABkcnMvZG93bnJldi54bWxEj09rwkAQxe9Cv8Myhd50kxxKTV2DCIpF&#10;PKi9eBuy0/xpdjZkt2v89m5B8DbDe/N+bxbFaDoRaHCNZQXpLAFBXFrdcKXg+7yZfoBwHlljZ5kU&#10;3MhBsXyZLDDX9spHCidfiRjCLkcFtfd9LqUrazLoZrYnjtqPHQz6uA6V1ANeY7jpZJYk79Jgw5FQ&#10;Y0/rmsrf05+JkN2XS/fBZVV72XatDJcyHHql3l7H1ScIT6N/mh/XOx3rz+H/lzi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KkvzEAAAA2wAAAA8AAAAAAAAAAAAAAAAA&#10;nwIAAGRycy9kb3ducmV2LnhtbFBLBQYAAAAABAAEAPcAAACQAwAAAAA=&#10;">
                <v:imagedata r:id="rId7" o:title="Asset 16"/>
              </v:shape>
              <v:shape id="Picture 6" o:spid="_x0000_s1030" type="#_x0000_t75" style="position:absolute;left:92829;top:12785;width:29090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iUanBAAAA2wAAAA8AAABkcnMvZG93bnJldi54bWxET8lqwzAQvRfyD2ICvdVSEiiJayWUlEDp&#10;qVlIroM1tUytkbFkx+7XV4dCj4+3F7vRNWKgLtSeNSwyBYK49KbmSsPlfHhagwgR2WDjmTRMFGC3&#10;nT0UmBt/5yMNp1iJFMIhRw02xjaXMpSWHIbMt8SJ+/Kdw5hgV0nT4T2Fu0YulXqWDmtODRZb2lsq&#10;v0+903BUq36yb81Pv7lNh8/hSuvVB2n9OB9fX0BEGuO/+M/9bjQs0/r0Jf0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+iUanBAAAA2wAAAA8AAAAAAAAAAAAAAAAAnwIA&#10;AGRycy9kb3ducmV2LnhtbFBLBQYAAAAABAAEAPcAAACNAwAAAAA=&#10;">
                <v:imagedata r:id="rId8" o:title="Asset 13"/>
              </v:shape>
            </v:group>
          </w:pict>
        </mc:Fallback>
      </mc:AlternateContent>
    </w:r>
    <w:r>
      <w:rPr>
        <w:noProof/>
        <w:lang w:val="pl-PL"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-34290</wp:posOffset>
          </wp:positionH>
          <wp:positionV relativeFrom="paragraph">
            <wp:posOffset>-180340</wp:posOffset>
          </wp:positionV>
          <wp:extent cx="8035925" cy="1604645"/>
          <wp:effectExtent l="0" t="0" r="3175" b="0"/>
          <wp:wrapNone/>
          <wp:docPr id="13" name="Obraz 13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D36BE"/>
    <w:multiLevelType w:val="hybridMultilevel"/>
    <w:tmpl w:val="B5867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4" w15:restartNumberingAfterBreak="0">
    <w:nsid w:val="34683B80"/>
    <w:multiLevelType w:val="hybridMultilevel"/>
    <w:tmpl w:val="DBC81A9C"/>
    <w:lvl w:ilvl="0" w:tplc="E9AC1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5F86"/>
    <w:rsid w:val="00006BB8"/>
    <w:rsid w:val="00007619"/>
    <w:rsid w:val="000102EB"/>
    <w:rsid w:val="00010818"/>
    <w:rsid w:val="0001143F"/>
    <w:rsid w:val="00012DDD"/>
    <w:rsid w:val="00013649"/>
    <w:rsid w:val="00013D48"/>
    <w:rsid w:val="00017D25"/>
    <w:rsid w:val="00025278"/>
    <w:rsid w:val="0003023E"/>
    <w:rsid w:val="0003042A"/>
    <w:rsid w:val="000305F4"/>
    <w:rsid w:val="00040E25"/>
    <w:rsid w:val="00041454"/>
    <w:rsid w:val="0004193E"/>
    <w:rsid w:val="00047195"/>
    <w:rsid w:val="0005001D"/>
    <w:rsid w:val="000507DA"/>
    <w:rsid w:val="000563E8"/>
    <w:rsid w:val="00057968"/>
    <w:rsid w:val="000608EB"/>
    <w:rsid w:val="0006200A"/>
    <w:rsid w:val="000628FA"/>
    <w:rsid w:val="00067E07"/>
    <w:rsid w:val="00070B43"/>
    <w:rsid w:val="000726D5"/>
    <w:rsid w:val="00072F07"/>
    <w:rsid w:val="00074610"/>
    <w:rsid w:val="00076E43"/>
    <w:rsid w:val="000803DF"/>
    <w:rsid w:val="00082F08"/>
    <w:rsid w:val="000959E0"/>
    <w:rsid w:val="000961DE"/>
    <w:rsid w:val="000A34A1"/>
    <w:rsid w:val="000A492A"/>
    <w:rsid w:val="000A4989"/>
    <w:rsid w:val="000B0B66"/>
    <w:rsid w:val="000B26B2"/>
    <w:rsid w:val="000B5459"/>
    <w:rsid w:val="000B69E2"/>
    <w:rsid w:val="000B6C96"/>
    <w:rsid w:val="000D131C"/>
    <w:rsid w:val="000D37AD"/>
    <w:rsid w:val="000D5DD8"/>
    <w:rsid w:val="000E401A"/>
    <w:rsid w:val="000F1B9C"/>
    <w:rsid w:val="000F1E7C"/>
    <w:rsid w:val="000F22D5"/>
    <w:rsid w:val="000F278D"/>
    <w:rsid w:val="000F3C1F"/>
    <w:rsid w:val="000F53D8"/>
    <w:rsid w:val="000F75C4"/>
    <w:rsid w:val="0010001C"/>
    <w:rsid w:val="00106ACB"/>
    <w:rsid w:val="00106DE5"/>
    <w:rsid w:val="00107193"/>
    <w:rsid w:val="00107974"/>
    <w:rsid w:val="001121E4"/>
    <w:rsid w:val="001124D0"/>
    <w:rsid w:val="00113AE3"/>
    <w:rsid w:val="0011794E"/>
    <w:rsid w:val="001236C7"/>
    <w:rsid w:val="00124C1F"/>
    <w:rsid w:val="00124D5F"/>
    <w:rsid w:val="001269D2"/>
    <w:rsid w:val="00126E62"/>
    <w:rsid w:val="00127DBC"/>
    <w:rsid w:val="00131817"/>
    <w:rsid w:val="00133F18"/>
    <w:rsid w:val="00136270"/>
    <w:rsid w:val="001378AF"/>
    <w:rsid w:val="0014016C"/>
    <w:rsid w:val="00140EEF"/>
    <w:rsid w:val="001420D3"/>
    <w:rsid w:val="00146FDB"/>
    <w:rsid w:val="00150B8E"/>
    <w:rsid w:val="00151964"/>
    <w:rsid w:val="001545A1"/>
    <w:rsid w:val="00154F07"/>
    <w:rsid w:val="0015771B"/>
    <w:rsid w:val="001607D0"/>
    <w:rsid w:val="00161ED3"/>
    <w:rsid w:val="00164AE9"/>
    <w:rsid w:val="00164EE9"/>
    <w:rsid w:val="00174848"/>
    <w:rsid w:val="00174B9B"/>
    <w:rsid w:val="0017632D"/>
    <w:rsid w:val="00180856"/>
    <w:rsid w:val="00183A5E"/>
    <w:rsid w:val="001850BE"/>
    <w:rsid w:val="00186043"/>
    <w:rsid w:val="00186389"/>
    <w:rsid w:val="00190331"/>
    <w:rsid w:val="001A6CD7"/>
    <w:rsid w:val="001B387C"/>
    <w:rsid w:val="001B6CC2"/>
    <w:rsid w:val="001C236D"/>
    <w:rsid w:val="001C6512"/>
    <w:rsid w:val="001C7BED"/>
    <w:rsid w:val="001D0B90"/>
    <w:rsid w:val="001D51CD"/>
    <w:rsid w:val="001D54F0"/>
    <w:rsid w:val="001E250E"/>
    <w:rsid w:val="001E2710"/>
    <w:rsid w:val="001E271D"/>
    <w:rsid w:val="001E35BA"/>
    <w:rsid w:val="001E5994"/>
    <w:rsid w:val="001E608E"/>
    <w:rsid w:val="001E67C5"/>
    <w:rsid w:val="001E710E"/>
    <w:rsid w:val="001F39C8"/>
    <w:rsid w:val="00206460"/>
    <w:rsid w:val="0021246E"/>
    <w:rsid w:val="002131EC"/>
    <w:rsid w:val="002156B1"/>
    <w:rsid w:val="00221B2D"/>
    <w:rsid w:val="00227002"/>
    <w:rsid w:val="0023023C"/>
    <w:rsid w:val="0023083F"/>
    <w:rsid w:val="002322D4"/>
    <w:rsid w:val="00234A3B"/>
    <w:rsid w:val="00235628"/>
    <w:rsid w:val="00235886"/>
    <w:rsid w:val="00237164"/>
    <w:rsid w:val="00253171"/>
    <w:rsid w:val="00255164"/>
    <w:rsid w:val="002578C6"/>
    <w:rsid w:val="0026171C"/>
    <w:rsid w:val="00262106"/>
    <w:rsid w:val="002627B6"/>
    <w:rsid w:val="002632BC"/>
    <w:rsid w:val="00264440"/>
    <w:rsid w:val="00275DD4"/>
    <w:rsid w:val="0028240D"/>
    <w:rsid w:val="00284129"/>
    <w:rsid w:val="0028422B"/>
    <w:rsid w:val="002871C9"/>
    <w:rsid w:val="00287BEB"/>
    <w:rsid w:val="00297E33"/>
    <w:rsid w:val="002A1C7A"/>
    <w:rsid w:val="002A1DDD"/>
    <w:rsid w:val="002A1E0F"/>
    <w:rsid w:val="002A2B0A"/>
    <w:rsid w:val="002A2E04"/>
    <w:rsid w:val="002A49AF"/>
    <w:rsid w:val="002A625F"/>
    <w:rsid w:val="002A6BA4"/>
    <w:rsid w:val="002B14FF"/>
    <w:rsid w:val="002B54F7"/>
    <w:rsid w:val="002C5165"/>
    <w:rsid w:val="002C5B89"/>
    <w:rsid w:val="002C73C5"/>
    <w:rsid w:val="002C76CC"/>
    <w:rsid w:val="002C7D1C"/>
    <w:rsid w:val="002D19CF"/>
    <w:rsid w:val="002D3CE3"/>
    <w:rsid w:val="002D5DF2"/>
    <w:rsid w:val="002E21FB"/>
    <w:rsid w:val="002E493C"/>
    <w:rsid w:val="002E7C46"/>
    <w:rsid w:val="002F0149"/>
    <w:rsid w:val="002F18BC"/>
    <w:rsid w:val="002F29F0"/>
    <w:rsid w:val="002F5A48"/>
    <w:rsid w:val="00305EA9"/>
    <w:rsid w:val="00306CA6"/>
    <w:rsid w:val="0031012D"/>
    <w:rsid w:val="00312858"/>
    <w:rsid w:val="003221E3"/>
    <w:rsid w:val="00322A15"/>
    <w:rsid w:val="00323FD9"/>
    <w:rsid w:val="00324876"/>
    <w:rsid w:val="00330C5E"/>
    <w:rsid w:val="0033153B"/>
    <w:rsid w:val="003336F1"/>
    <w:rsid w:val="00335127"/>
    <w:rsid w:val="003369AA"/>
    <w:rsid w:val="0034131D"/>
    <w:rsid w:val="00343DB7"/>
    <w:rsid w:val="00355B8D"/>
    <w:rsid w:val="003577DE"/>
    <w:rsid w:val="0035786D"/>
    <w:rsid w:val="003641ED"/>
    <w:rsid w:val="00365310"/>
    <w:rsid w:val="00367AB8"/>
    <w:rsid w:val="00372E8D"/>
    <w:rsid w:val="00377D46"/>
    <w:rsid w:val="003807EC"/>
    <w:rsid w:val="00381BE8"/>
    <w:rsid w:val="00384624"/>
    <w:rsid w:val="003853B1"/>
    <w:rsid w:val="00392C81"/>
    <w:rsid w:val="00395E85"/>
    <w:rsid w:val="00397998"/>
    <w:rsid w:val="003A09AD"/>
    <w:rsid w:val="003A2015"/>
    <w:rsid w:val="003A21D0"/>
    <w:rsid w:val="003A5CA4"/>
    <w:rsid w:val="003A62BB"/>
    <w:rsid w:val="003B3EE9"/>
    <w:rsid w:val="003C0D8C"/>
    <w:rsid w:val="003C0E40"/>
    <w:rsid w:val="003C22CE"/>
    <w:rsid w:val="003C63B4"/>
    <w:rsid w:val="003C7651"/>
    <w:rsid w:val="003D7C98"/>
    <w:rsid w:val="003E327F"/>
    <w:rsid w:val="003E5107"/>
    <w:rsid w:val="003F0DB7"/>
    <w:rsid w:val="003F14D1"/>
    <w:rsid w:val="00400109"/>
    <w:rsid w:val="00403C36"/>
    <w:rsid w:val="00404E16"/>
    <w:rsid w:val="00405BB0"/>
    <w:rsid w:val="00406844"/>
    <w:rsid w:val="0040710F"/>
    <w:rsid w:val="00410336"/>
    <w:rsid w:val="00410EB8"/>
    <w:rsid w:val="004113D9"/>
    <w:rsid w:val="004226ED"/>
    <w:rsid w:val="00425680"/>
    <w:rsid w:val="004274E2"/>
    <w:rsid w:val="0043169F"/>
    <w:rsid w:val="00434B67"/>
    <w:rsid w:val="00435D2C"/>
    <w:rsid w:val="00437B29"/>
    <w:rsid w:val="004400D4"/>
    <w:rsid w:val="00442D60"/>
    <w:rsid w:val="0044397A"/>
    <w:rsid w:val="0044477B"/>
    <w:rsid w:val="0045014F"/>
    <w:rsid w:val="0045106B"/>
    <w:rsid w:val="00453E39"/>
    <w:rsid w:val="004554B2"/>
    <w:rsid w:val="00456C43"/>
    <w:rsid w:val="0045749B"/>
    <w:rsid w:val="0046366A"/>
    <w:rsid w:val="004646F8"/>
    <w:rsid w:val="00466180"/>
    <w:rsid w:val="004722E9"/>
    <w:rsid w:val="00474AF8"/>
    <w:rsid w:val="00475E87"/>
    <w:rsid w:val="00495386"/>
    <w:rsid w:val="00495C3C"/>
    <w:rsid w:val="00495D15"/>
    <w:rsid w:val="004A0311"/>
    <w:rsid w:val="004A13D9"/>
    <w:rsid w:val="004B3025"/>
    <w:rsid w:val="004B6616"/>
    <w:rsid w:val="004C281B"/>
    <w:rsid w:val="004C2D48"/>
    <w:rsid w:val="004C2F10"/>
    <w:rsid w:val="004C47CA"/>
    <w:rsid w:val="004C4986"/>
    <w:rsid w:val="004D3A02"/>
    <w:rsid w:val="004E0352"/>
    <w:rsid w:val="004E0B61"/>
    <w:rsid w:val="004E43C6"/>
    <w:rsid w:val="004E4FA5"/>
    <w:rsid w:val="004E6A52"/>
    <w:rsid w:val="004F577C"/>
    <w:rsid w:val="004F6735"/>
    <w:rsid w:val="00501540"/>
    <w:rsid w:val="00501F59"/>
    <w:rsid w:val="00505378"/>
    <w:rsid w:val="0050790E"/>
    <w:rsid w:val="00510445"/>
    <w:rsid w:val="00516867"/>
    <w:rsid w:val="00520735"/>
    <w:rsid w:val="005209CE"/>
    <w:rsid w:val="00530C14"/>
    <w:rsid w:val="00536A56"/>
    <w:rsid w:val="005428BC"/>
    <w:rsid w:val="005556BC"/>
    <w:rsid w:val="005556FD"/>
    <w:rsid w:val="00556454"/>
    <w:rsid w:val="00562E2C"/>
    <w:rsid w:val="00563D01"/>
    <w:rsid w:val="00566138"/>
    <w:rsid w:val="0056693E"/>
    <w:rsid w:val="0056752A"/>
    <w:rsid w:val="00571450"/>
    <w:rsid w:val="00574BFB"/>
    <w:rsid w:val="00575BC6"/>
    <w:rsid w:val="005767E9"/>
    <w:rsid w:val="005815D5"/>
    <w:rsid w:val="00581965"/>
    <w:rsid w:val="00587294"/>
    <w:rsid w:val="00590F94"/>
    <w:rsid w:val="0059265A"/>
    <w:rsid w:val="00596694"/>
    <w:rsid w:val="00596E45"/>
    <w:rsid w:val="005A411F"/>
    <w:rsid w:val="005A6410"/>
    <w:rsid w:val="005A668F"/>
    <w:rsid w:val="005A7F9E"/>
    <w:rsid w:val="005B4354"/>
    <w:rsid w:val="005B7FA2"/>
    <w:rsid w:val="005C0398"/>
    <w:rsid w:val="005C0CAB"/>
    <w:rsid w:val="005C3EAA"/>
    <w:rsid w:val="005C4E1C"/>
    <w:rsid w:val="005C6AB9"/>
    <w:rsid w:val="005D0588"/>
    <w:rsid w:val="005D0D38"/>
    <w:rsid w:val="005D15FE"/>
    <w:rsid w:val="005D3B1A"/>
    <w:rsid w:val="005D5823"/>
    <w:rsid w:val="005E7981"/>
    <w:rsid w:val="005F2469"/>
    <w:rsid w:val="005F6730"/>
    <w:rsid w:val="005F7B79"/>
    <w:rsid w:val="00603512"/>
    <w:rsid w:val="006035A8"/>
    <w:rsid w:val="00610158"/>
    <w:rsid w:val="0061058C"/>
    <w:rsid w:val="00612CF7"/>
    <w:rsid w:val="0061369A"/>
    <w:rsid w:val="0061374C"/>
    <w:rsid w:val="006229B5"/>
    <w:rsid w:val="006256D5"/>
    <w:rsid w:val="00627AB6"/>
    <w:rsid w:val="00627EBD"/>
    <w:rsid w:val="00630AE3"/>
    <w:rsid w:val="00630EB0"/>
    <w:rsid w:val="00632A61"/>
    <w:rsid w:val="006343DE"/>
    <w:rsid w:val="0063507F"/>
    <w:rsid w:val="00637428"/>
    <w:rsid w:val="00641E37"/>
    <w:rsid w:val="00644676"/>
    <w:rsid w:val="00651F6D"/>
    <w:rsid w:val="006532D0"/>
    <w:rsid w:val="00656A30"/>
    <w:rsid w:val="00671344"/>
    <w:rsid w:val="00671529"/>
    <w:rsid w:val="00674384"/>
    <w:rsid w:val="00676BF9"/>
    <w:rsid w:val="006801F9"/>
    <w:rsid w:val="006818CD"/>
    <w:rsid w:val="00684833"/>
    <w:rsid w:val="006921C1"/>
    <w:rsid w:val="00693C71"/>
    <w:rsid w:val="00696151"/>
    <w:rsid w:val="006A2FCA"/>
    <w:rsid w:val="006A33DD"/>
    <w:rsid w:val="006B2E24"/>
    <w:rsid w:val="006B635C"/>
    <w:rsid w:val="006C4DF9"/>
    <w:rsid w:val="006C546E"/>
    <w:rsid w:val="006C5A52"/>
    <w:rsid w:val="006C7D17"/>
    <w:rsid w:val="006D0C25"/>
    <w:rsid w:val="006D1AEF"/>
    <w:rsid w:val="006D402A"/>
    <w:rsid w:val="006E0F4A"/>
    <w:rsid w:val="006E401F"/>
    <w:rsid w:val="006F0B3D"/>
    <w:rsid w:val="006F57A5"/>
    <w:rsid w:val="006F73C3"/>
    <w:rsid w:val="00700477"/>
    <w:rsid w:val="0070333B"/>
    <w:rsid w:val="00704EA1"/>
    <w:rsid w:val="007072A1"/>
    <w:rsid w:val="00707FC2"/>
    <w:rsid w:val="00713F79"/>
    <w:rsid w:val="00714836"/>
    <w:rsid w:val="00722DE8"/>
    <w:rsid w:val="00723CBF"/>
    <w:rsid w:val="0072455D"/>
    <w:rsid w:val="00725E12"/>
    <w:rsid w:val="007262AE"/>
    <w:rsid w:val="00727915"/>
    <w:rsid w:val="00740425"/>
    <w:rsid w:val="007430DE"/>
    <w:rsid w:val="007434F2"/>
    <w:rsid w:val="00745FC6"/>
    <w:rsid w:val="00752525"/>
    <w:rsid w:val="00752902"/>
    <w:rsid w:val="00752A2D"/>
    <w:rsid w:val="007710DE"/>
    <w:rsid w:val="00771182"/>
    <w:rsid w:val="007807A5"/>
    <w:rsid w:val="0078312F"/>
    <w:rsid w:val="007844ED"/>
    <w:rsid w:val="00786EB6"/>
    <w:rsid w:val="00793159"/>
    <w:rsid w:val="0079338D"/>
    <w:rsid w:val="007A02BD"/>
    <w:rsid w:val="007A230A"/>
    <w:rsid w:val="007A68F3"/>
    <w:rsid w:val="007B0CDB"/>
    <w:rsid w:val="007B3AB5"/>
    <w:rsid w:val="007B5123"/>
    <w:rsid w:val="007C1B33"/>
    <w:rsid w:val="007C2D4E"/>
    <w:rsid w:val="007C5329"/>
    <w:rsid w:val="007C54E7"/>
    <w:rsid w:val="007C7A44"/>
    <w:rsid w:val="007D06EC"/>
    <w:rsid w:val="007D084B"/>
    <w:rsid w:val="007D248D"/>
    <w:rsid w:val="007D4086"/>
    <w:rsid w:val="007D57DA"/>
    <w:rsid w:val="007D6A68"/>
    <w:rsid w:val="007E001F"/>
    <w:rsid w:val="007E1CDB"/>
    <w:rsid w:val="007F250B"/>
    <w:rsid w:val="007F3859"/>
    <w:rsid w:val="007F51FD"/>
    <w:rsid w:val="007F5C92"/>
    <w:rsid w:val="0080414C"/>
    <w:rsid w:val="00806674"/>
    <w:rsid w:val="00812061"/>
    <w:rsid w:val="00813CEB"/>
    <w:rsid w:val="0081735D"/>
    <w:rsid w:val="008202FC"/>
    <w:rsid w:val="00820690"/>
    <w:rsid w:val="00823E54"/>
    <w:rsid w:val="00824C87"/>
    <w:rsid w:val="00827C96"/>
    <w:rsid w:val="00830326"/>
    <w:rsid w:val="008349F5"/>
    <w:rsid w:val="00835772"/>
    <w:rsid w:val="00835921"/>
    <w:rsid w:val="00842B65"/>
    <w:rsid w:val="008457DE"/>
    <w:rsid w:val="008472A6"/>
    <w:rsid w:val="008538B7"/>
    <w:rsid w:val="00854728"/>
    <w:rsid w:val="008576BB"/>
    <w:rsid w:val="008642A7"/>
    <w:rsid w:val="00865A99"/>
    <w:rsid w:val="0086660E"/>
    <w:rsid w:val="0087153F"/>
    <w:rsid w:val="00872398"/>
    <w:rsid w:val="00872834"/>
    <w:rsid w:val="008732BF"/>
    <w:rsid w:val="00873C29"/>
    <w:rsid w:val="00874367"/>
    <w:rsid w:val="00874993"/>
    <w:rsid w:val="008752B2"/>
    <w:rsid w:val="00881A42"/>
    <w:rsid w:val="0088593A"/>
    <w:rsid w:val="00885AC1"/>
    <w:rsid w:val="00886260"/>
    <w:rsid w:val="00886C01"/>
    <w:rsid w:val="0088723E"/>
    <w:rsid w:val="0089052E"/>
    <w:rsid w:val="008906EE"/>
    <w:rsid w:val="00891E41"/>
    <w:rsid w:val="0089318E"/>
    <w:rsid w:val="008954AF"/>
    <w:rsid w:val="00895621"/>
    <w:rsid w:val="008A2D03"/>
    <w:rsid w:val="008A6210"/>
    <w:rsid w:val="008B426B"/>
    <w:rsid w:val="008B5478"/>
    <w:rsid w:val="008D02C6"/>
    <w:rsid w:val="008D360F"/>
    <w:rsid w:val="008D6A88"/>
    <w:rsid w:val="008E1CCA"/>
    <w:rsid w:val="008E5C91"/>
    <w:rsid w:val="008E66BD"/>
    <w:rsid w:val="008E67BD"/>
    <w:rsid w:val="008F25D0"/>
    <w:rsid w:val="008F32D0"/>
    <w:rsid w:val="008F337A"/>
    <w:rsid w:val="008F4260"/>
    <w:rsid w:val="008F6FF4"/>
    <w:rsid w:val="008F7663"/>
    <w:rsid w:val="009010C5"/>
    <w:rsid w:val="00905CBD"/>
    <w:rsid w:val="00910F9F"/>
    <w:rsid w:val="009159D4"/>
    <w:rsid w:val="009172EC"/>
    <w:rsid w:val="00926975"/>
    <w:rsid w:val="00933C7E"/>
    <w:rsid w:val="00936565"/>
    <w:rsid w:val="00944E25"/>
    <w:rsid w:val="00946219"/>
    <w:rsid w:val="0094685A"/>
    <w:rsid w:val="00954A1A"/>
    <w:rsid w:val="009550EF"/>
    <w:rsid w:val="00956D15"/>
    <w:rsid w:val="00960C2F"/>
    <w:rsid w:val="00965CEC"/>
    <w:rsid w:val="00965EDB"/>
    <w:rsid w:val="00970524"/>
    <w:rsid w:val="00971D11"/>
    <w:rsid w:val="00973C21"/>
    <w:rsid w:val="009763F4"/>
    <w:rsid w:val="00983990"/>
    <w:rsid w:val="00986D5A"/>
    <w:rsid w:val="009879A1"/>
    <w:rsid w:val="00991A8F"/>
    <w:rsid w:val="00993E26"/>
    <w:rsid w:val="009A5A3D"/>
    <w:rsid w:val="009A5DFD"/>
    <w:rsid w:val="009A5EEF"/>
    <w:rsid w:val="009A67C9"/>
    <w:rsid w:val="009B4DE9"/>
    <w:rsid w:val="009C0222"/>
    <w:rsid w:val="009C4CE9"/>
    <w:rsid w:val="009C66EB"/>
    <w:rsid w:val="009D24B6"/>
    <w:rsid w:val="009D48F6"/>
    <w:rsid w:val="009D7A44"/>
    <w:rsid w:val="009E5B6B"/>
    <w:rsid w:val="009F223F"/>
    <w:rsid w:val="009F43C9"/>
    <w:rsid w:val="00A00AD9"/>
    <w:rsid w:val="00A042C9"/>
    <w:rsid w:val="00A04494"/>
    <w:rsid w:val="00A078A0"/>
    <w:rsid w:val="00A20D59"/>
    <w:rsid w:val="00A212E8"/>
    <w:rsid w:val="00A217AE"/>
    <w:rsid w:val="00A217F7"/>
    <w:rsid w:val="00A231EF"/>
    <w:rsid w:val="00A249C0"/>
    <w:rsid w:val="00A2679D"/>
    <w:rsid w:val="00A26D24"/>
    <w:rsid w:val="00A33E70"/>
    <w:rsid w:val="00A35DD1"/>
    <w:rsid w:val="00A3791B"/>
    <w:rsid w:val="00A44CDE"/>
    <w:rsid w:val="00A502DB"/>
    <w:rsid w:val="00A524E0"/>
    <w:rsid w:val="00A577D2"/>
    <w:rsid w:val="00A67166"/>
    <w:rsid w:val="00A7687E"/>
    <w:rsid w:val="00A77B5C"/>
    <w:rsid w:val="00A77F85"/>
    <w:rsid w:val="00A834D9"/>
    <w:rsid w:val="00A83DDF"/>
    <w:rsid w:val="00A83FD8"/>
    <w:rsid w:val="00A85B4F"/>
    <w:rsid w:val="00A92DB1"/>
    <w:rsid w:val="00A94F1C"/>
    <w:rsid w:val="00A9568D"/>
    <w:rsid w:val="00AA01AD"/>
    <w:rsid w:val="00AA01AE"/>
    <w:rsid w:val="00AA126C"/>
    <w:rsid w:val="00AA2797"/>
    <w:rsid w:val="00AA3834"/>
    <w:rsid w:val="00AA54FC"/>
    <w:rsid w:val="00AB0066"/>
    <w:rsid w:val="00AB2393"/>
    <w:rsid w:val="00AB47F2"/>
    <w:rsid w:val="00AB6045"/>
    <w:rsid w:val="00AB683D"/>
    <w:rsid w:val="00AC1E1E"/>
    <w:rsid w:val="00AC24E9"/>
    <w:rsid w:val="00AC262D"/>
    <w:rsid w:val="00AC2702"/>
    <w:rsid w:val="00AC60DC"/>
    <w:rsid w:val="00AC6467"/>
    <w:rsid w:val="00AC68FC"/>
    <w:rsid w:val="00AD0798"/>
    <w:rsid w:val="00AD1AD2"/>
    <w:rsid w:val="00AD5829"/>
    <w:rsid w:val="00AF419D"/>
    <w:rsid w:val="00B04F3B"/>
    <w:rsid w:val="00B20022"/>
    <w:rsid w:val="00B2295E"/>
    <w:rsid w:val="00B22C32"/>
    <w:rsid w:val="00B22FF0"/>
    <w:rsid w:val="00B24985"/>
    <w:rsid w:val="00B26D39"/>
    <w:rsid w:val="00B37C95"/>
    <w:rsid w:val="00B428FF"/>
    <w:rsid w:val="00B42B8A"/>
    <w:rsid w:val="00B43312"/>
    <w:rsid w:val="00B46E8F"/>
    <w:rsid w:val="00B50565"/>
    <w:rsid w:val="00B50EC9"/>
    <w:rsid w:val="00B51876"/>
    <w:rsid w:val="00B540CA"/>
    <w:rsid w:val="00B57BCF"/>
    <w:rsid w:val="00B6218C"/>
    <w:rsid w:val="00B735AE"/>
    <w:rsid w:val="00B77E0B"/>
    <w:rsid w:val="00B81831"/>
    <w:rsid w:val="00B81E29"/>
    <w:rsid w:val="00B82676"/>
    <w:rsid w:val="00B83313"/>
    <w:rsid w:val="00B83996"/>
    <w:rsid w:val="00B875E6"/>
    <w:rsid w:val="00B93A69"/>
    <w:rsid w:val="00B9585B"/>
    <w:rsid w:val="00B9767B"/>
    <w:rsid w:val="00BA0D06"/>
    <w:rsid w:val="00BA1FD1"/>
    <w:rsid w:val="00BA3AE7"/>
    <w:rsid w:val="00BA3CED"/>
    <w:rsid w:val="00BA6760"/>
    <w:rsid w:val="00BA733E"/>
    <w:rsid w:val="00BA7D8F"/>
    <w:rsid w:val="00BB0747"/>
    <w:rsid w:val="00BB4626"/>
    <w:rsid w:val="00BB5CDD"/>
    <w:rsid w:val="00BB6C05"/>
    <w:rsid w:val="00BC1499"/>
    <w:rsid w:val="00BC4B6D"/>
    <w:rsid w:val="00BC624A"/>
    <w:rsid w:val="00BC6295"/>
    <w:rsid w:val="00BC65CB"/>
    <w:rsid w:val="00BD1522"/>
    <w:rsid w:val="00BD20A0"/>
    <w:rsid w:val="00BD368D"/>
    <w:rsid w:val="00BD4901"/>
    <w:rsid w:val="00BD7A0B"/>
    <w:rsid w:val="00BE0ED8"/>
    <w:rsid w:val="00BE42FB"/>
    <w:rsid w:val="00BE4AB9"/>
    <w:rsid w:val="00BE533E"/>
    <w:rsid w:val="00BE6F54"/>
    <w:rsid w:val="00BF4035"/>
    <w:rsid w:val="00BF6D7E"/>
    <w:rsid w:val="00C0015A"/>
    <w:rsid w:val="00C03D91"/>
    <w:rsid w:val="00C05C1A"/>
    <w:rsid w:val="00C05ECD"/>
    <w:rsid w:val="00C15C2D"/>
    <w:rsid w:val="00C226E0"/>
    <w:rsid w:val="00C234E9"/>
    <w:rsid w:val="00C2752F"/>
    <w:rsid w:val="00C308A8"/>
    <w:rsid w:val="00C31BE0"/>
    <w:rsid w:val="00C320DC"/>
    <w:rsid w:val="00C328CF"/>
    <w:rsid w:val="00C37607"/>
    <w:rsid w:val="00C40B51"/>
    <w:rsid w:val="00C44528"/>
    <w:rsid w:val="00C4509E"/>
    <w:rsid w:val="00C462CC"/>
    <w:rsid w:val="00C46A6A"/>
    <w:rsid w:val="00C46BDD"/>
    <w:rsid w:val="00C5311D"/>
    <w:rsid w:val="00C56832"/>
    <w:rsid w:val="00C6043C"/>
    <w:rsid w:val="00C7255F"/>
    <w:rsid w:val="00C80AD9"/>
    <w:rsid w:val="00C82518"/>
    <w:rsid w:val="00C841A0"/>
    <w:rsid w:val="00C852AC"/>
    <w:rsid w:val="00C85BCE"/>
    <w:rsid w:val="00C879AC"/>
    <w:rsid w:val="00C91672"/>
    <w:rsid w:val="00C91F2C"/>
    <w:rsid w:val="00C940D9"/>
    <w:rsid w:val="00C9614F"/>
    <w:rsid w:val="00C9685A"/>
    <w:rsid w:val="00C9773D"/>
    <w:rsid w:val="00C97B68"/>
    <w:rsid w:val="00CA3397"/>
    <w:rsid w:val="00CA3D5B"/>
    <w:rsid w:val="00CA79CC"/>
    <w:rsid w:val="00CA7ED4"/>
    <w:rsid w:val="00CB3DCF"/>
    <w:rsid w:val="00CC392A"/>
    <w:rsid w:val="00CC5761"/>
    <w:rsid w:val="00CC6373"/>
    <w:rsid w:val="00CD034A"/>
    <w:rsid w:val="00CD1C08"/>
    <w:rsid w:val="00CD4F5C"/>
    <w:rsid w:val="00CE45DD"/>
    <w:rsid w:val="00CE51A0"/>
    <w:rsid w:val="00CE6B34"/>
    <w:rsid w:val="00CF2C03"/>
    <w:rsid w:val="00CF323F"/>
    <w:rsid w:val="00D05194"/>
    <w:rsid w:val="00D126E8"/>
    <w:rsid w:val="00D1304B"/>
    <w:rsid w:val="00D13D16"/>
    <w:rsid w:val="00D14FF1"/>
    <w:rsid w:val="00D14FFA"/>
    <w:rsid w:val="00D151D1"/>
    <w:rsid w:val="00D173A1"/>
    <w:rsid w:val="00D25554"/>
    <w:rsid w:val="00D2602F"/>
    <w:rsid w:val="00D30E4C"/>
    <w:rsid w:val="00D33D81"/>
    <w:rsid w:val="00D4299C"/>
    <w:rsid w:val="00D47FFD"/>
    <w:rsid w:val="00D50C00"/>
    <w:rsid w:val="00D518A9"/>
    <w:rsid w:val="00D52C5B"/>
    <w:rsid w:val="00D57071"/>
    <w:rsid w:val="00D57312"/>
    <w:rsid w:val="00D60098"/>
    <w:rsid w:val="00D63121"/>
    <w:rsid w:val="00D71869"/>
    <w:rsid w:val="00D72310"/>
    <w:rsid w:val="00D7268A"/>
    <w:rsid w:val="00D73EA4"/>
    <w:rsid w:val="00D91D6C"/>
    <w:rsid w:val="00D9438B"/>
    <w:rsid w:val="00D958FC"/>
    <w:rsid w:val="00DA1F15"/>
    <w:rsid w:val="00DA3E35"/>
    <w:rsid w:val="00DA494D"/>
    <w:rsid w:val="00DB08FD"/>
    <w:rsid w:val="00DB61C9"/>
    <w:rsid w:val="00DC1FE4"/>
    <w:rsid w:val="00DD19A6"/>
    <w:rsid w:val="00DD27AA"/>
    <w:rsid w:val="00DE1326"/>
    <w:rsid w:val="00DE2C59"/>
    <w:rsid w:val="00DE4583"/>
    <w:rsid w:val="00DE640A"/>
    <w:rsid w:val="00DF7492"/>
    <w:rsid w:val="00E05682"/>
    <w:rsid w:val="00E05EB1"/>
    <w:rsid w:val="00E1047F"/>
    <w:rsid w:val="00E11C2D"/>
    <w:rsid w:val="00E176CD"/>
    <w:rsid w:val="00E2094D"/>
    <w:rsid w:val="00E23717"/>
    <w:rsid w:val="00E23FE7"/>
    <w:rsid w:val="00E3335C"/>
    <w:rsid w:val="00E34D9F"/>
    <w:rsid w:val="00E3664D"/>
    <w:rsid w:val="00E411ED"/>
    <w:rsid w:val="00E41A99"/>
    <w:rsid w:val="00E43D72"/>
    <w:rsid w:val="00E450E0"/>
    <w:rsid w:val="00E5375B"/>
    <w:rsid w:val="00E53819"/>
    <w:rsid w:val="00E54AE9"/>
    <w:rsid w:val="00E56ED9"/>
    <w:rsid w:val="00E670CC"/>
    <w:rsid w:val="00E704DB"/>
    <w:rsid w:val="00E705EB"/>
    <w:rsid w:val="00E7285B"/>
    <w:rsid w:val="00E742CE"/>
    <w:rsid w:val="00E74C81"/>
    <w:rsid w:val="00E7620B"/>
    <w:rsid w:val="00E76977"/>
    <w:rsid w:val="00E80E2B"/>
    <w:rsid w:val="00E8190F"/>
    <w:rsid w:val="00E832A7"/>
    <w:rsid w:val="00E90547"/>
    <w:rsid w:val="00E90936"/>
    <w:rsid w:val="00E91EBA"/>
    <w:rsid w:val="00E92ECE"/>
    <w:rsid w:val="00E93888"/>
    <w:rsid w:val="00E95A5A"/>
    <w:rsid w:val="00EA1617"/>
    <w:rsid w:val="00EA4BC3"/>
    <w:rsid w:val="00EA6232"/>
    <w:rsid w:val="00EB6650"/>
    <w:rsid w:val="00EB6DC8"/>
    <w:rsid w:val="00EC0D70"/>
    <w:rsid w:val="00EC2C70"/>
    <w:rsid w:val="00EC4FC0"/>
    <w:rsid w:val="00EC6715"/>
    <w:rsid w:val="00EC7122"/>
    <w:rsid w:val="00EC7968"/>
    <w:rsid w:val="00EC7BF3"/>
    <w:rsid w:val="00ED1DF3"/>
    <w:rsid w:val="00ED752E"/>
    <w:rsid w:val="00EE160D"/>
    <w:rsid w:val="00EE1808"/>
    <w:rsid w:val="00EE23DD"/>
    <w:rsid w:val="00EE29DF"/>
    <w:rsid w:val="00EE6FFD"/>
    <w:rsid w:val="00EF10F4"/>
    <w:rsid w:val="00EF161E"/>
    <w:rsid w:val="00EF26C7"/>
    <w:rsid w:val="00F00088"/>
    <w:rsid w:val="00F01C32"/>
    <w:rsid w:val="00F078DE"/>
    <w:rsid w:val="00F10C3E"/>
    <w:rsid w:val="00F11A4F"/>
    <w:rsid w:val="00F1309B"/>
    <w:rsid w:val="00F14F88"/>
    <w:rsid w:val="00F154EE"/>
    <w:rsid w:val="00F17A66"/>
    <w:rsid w:val="00F20324"/>
    <w:rsid w:val="00F22FF4"/>
    <w:rsid w:val="00F23722"/>
    <w:rsid w:val="00F33014"/>
    <w:rsid w:val="00F3348C"/>
    <w:rsid w:val="00F33ADE"/>
    <w:rsid w:val="00F34D63"/>
    <w:rsid w:val="00F4052C"/>
    <w:rsid w:val="00F443BA"/>
    <w:rsid w:val="00F511EC"/>
    <w:rsid w:val="00F54088"/>
    <w:rsid w:val="00F549D2"/>
    <w:rsid w:val="00F56AAC"/>
    <w:rsid w:val="00F56EDE"/>
    <w:rsid w:val="00F576D9"/>
    <w:rsid w:val="00F605BB"/>
    <w:rsid w:val="00F66C82"/>
    <w:rsid w:val="00F71131"/>
    <w:rsid w:val="00F74E3B"/>
    <w:rsid w:val="00F82385"/>
    <w:rsid w:val="00F915E7"/>
    <w:rsid w:val="00F927BC"/>
    <w:rsid w:val="00F92849"/>
    <w:rsid w:val="00F94051"/>
    <w:rsid w:val="00F9684E"/>
    <w:rsid w:val="00F968C4"/>
    <w:rsid w:val="00F96CB0"/>
    <w:rsid w:val="00FA276E"/>
    <w:rsid w:val="00FA2D50"/>
    <w:rsid w:val="00FA5068"/>
    <w:rsid w:val="00FB2978"/>
    <w:rsid w:val="00FB33CA"/>
    <w:rsid w:val="00FB6AA5"/>
    <w:rsid w:val="00FB7FFD"/>
    <w:rsid w:val="00FC24DD"/>
    <w:rsid w:val="00FC33EC"/>
    <w:rsid w:val="00FC48D7"/>
    <w:rsid w:val="00FC572B"/>
    <w:rsid w:val="00FC73D4"/>
    <w:rsid w:val="00FC7B88"/>
    <w:rsid w:val="00FD1D22"/>
    <w:rsid w:val="00FD1DFD"/>
    <w:rsid w:val="00FD68B9"/>
    <w:rsid w:val="00FD77E7"/>
    <w:rsid w:val="00FE1BA8"/>
    <w:rsid w:val="00FE5441"/>
    <w:rsid w:val="00FE6035"/>
    <w:rsid w:val="00FE7581"/>
    <w:rsid w:val="00FF0434"/>
    <w:rsid w:val="00FF0A08"/>
    <w:rsid w:val="00FF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0B5908E5-E8BA-43FF-9EBB-F8B7E8E2B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428FF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NormalnyWeb">
    <w:name w:val="Normal (Web)"/>
    <w:basedOn w:val="Normalny"/>
    <w:rsid w:val="005E7981"/>
    <w:pPr>
      <w:spacing w:before="100" w:beforeAutospacing="1" w:after="100" w:afterAutospacing="1" w:line="276" w:lineRule="auto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4.png"/><Relationship Id="rId7" Type="http://schemas.openxmlformats.org/officeDocument/2006/relationships/image" Target="media/image10.png"/><Relationship Id="rId2" Type="http://schemas.openxmlformats.org/officeDocument/2006/relationships/image" Target="media/image3.png"/><Relationship Id="rId1" Type="http://schemas.openxmlformats.org/officeDocument/2006/relationships/image" Target="media/image9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5.png"/><Relationship Id="rId4" Type="http://schemas.openxmlformats.org/officeDocument/2006/relationships/image" Target="media/image11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AE4A7-EE9B-4E39-944D-8A870086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0</TotalTime>
  <Pages>1</Pages>
  <Words>117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</vt:lpstr>
    </vt:vector>
  </TitlesOfParts>
  <Company>UE Poznań</Company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2</cp:revision>
  <cp:lastPrinted>2025-05-13T09:48:00Z</cp:lastPrinted>
  <dcterms:created xsi:type="dcterms:W3CDTF">2025-05-13T10:03:00Z</dcterms:created>
  <dcterms:modified xsi:type="dcterms:W3CDTF">2025-05-13T10:03:00Z</dcterms:modified>
</cp:coreProperties>
</file>